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D96F2" w14:textId="77777777" w:rsidR="00B56005" w:rsidRDefault="00B56005">
      <w:pPr>
        <w:rPr>
          <w:rFonts w:ascii="Arial" w:hAnsi="Arial" w:cs="Arial"/>
        </w:rPr>
      </w:pPr>
    </w:p>
    <w:p w14:paraId="2FE47684" w14:textId="77777777" w:rsidR="00B56005" w:rsidRPr="00B56005" w:rsidRDefault="00B56005">
      <w:pPr>
        <w:rPr>
          <w:rFonts w:ascii="Arial" w:hAnsi="Arial" w:cs="Arial"/>
        </w:rPr>
      </w:pPr>
    </w:p>
    <w:sectPr w:rsidR="00B56005" w:rsidRPr="00B56005" w:rsidSect="00B560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448" w:right="432" w:bottom="1440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FEA92" w14:textId="77777777" w:rsidR="00F560B1" w:rsidRDefault="00F560B1" w:rsidP="00B56005">
      <w:pPr>
        <w:spacing w:after="0" w:line="240" w:lineRule="auto"/>
      </w:pPr>
      <w:r>
        <w:separator/>
      </w:r>
    </w:p>
  </w:endnote>
  <w:endnote w:type="continuationSeparator" w:id="0">
    <w:p w14:paraId="6633E4D1" w14:textId="77777777" w:rsidR="00F560B1" w:rsidRDefault="00F560B1" w:rsidP="00B56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C42A" w14:textId="77777777" w:rsidR="00857325" w:rsidRDefault="008573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E1D9F" w14:textId="77777777" w:rsidR="00857325" w:rsidRDefault="008573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AE590" w14:textId="77777777" w:rsidR="00857325" w:rsidRDefault="008573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E1D28" w14:textId="77777777" w:rsidR="00F560B1" w:rsidRDefault="00F560B1" w:rsidP="00B56005">
      <w:pPr>
        <w:spacing w:after="0" w:line="240" w:lineRule="auto"/>
      </w:pPr>
      <w:r>
        <w:separator/>
      </w:r>
    </w:p>
  </w:footnote>
  <w:footnote w:type="continuationSeparator" w:id="0">
    <w:p w14:paraId="0974BE24" w14:textId="77777777" w:rsidR="00F560B1" w:rsidRDefault="00F560B1" w:rsidP="00B56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38774" w14:textId="77777777" w:rsidR="00857325" w:rsidRDefault="00857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BB95" w14:textId="77777777" w:rsidR="00B56005" w:rsidRDefault="00B5600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978F41" wp14:editId="025F1274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72399" cy="10058399"/>
          <wp:effectExtent l="0" t="0" r="635" b="635"/>
          <wp:wrapNone/>
          <wp:docPr id="13867320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73204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58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297E" w14:textId="77777777" w:rsidR="00857325" w:rsidRDefault="008573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50F"/>
    <w:rsid w:val="000218C7"/>
    <w:rsid w:val="00134CD9"/>
    <w:rsid w:val="001B72BE"/>
    <w:rsid w:val="0021191B"/>
    <w:rsid w:val="00353D73"/>
    <w:rsid w:val="003E4801"/>
    <w:rsid w:val="004712E8"/>
    <w:rsid w:val="004D1CBB"/>
    <w:rsid w:val="004F169E"/>
    <w:rsid w:val="00505D83"/>
    <w:rsid w:val="00536772"/>
    <w:rsid w:val="00670BC1"/>
    <w:rsid w:val="00681E8E"/>
    <w:rsid w:val="00793DC8"/>
    <w:rsid w:val="00857325"/>
    <w:rsid w:val="00894949"/>
    <w:rsid w:val="00AA4BFA"/>
    <w:rsid w:val="00AE69CC"/>
    <w:rsid w:val="00B56005"/>
    <w:rsid w:val="00F560B1"/>
    <w:rsid w:val="00F8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20A66"/>
  <w15:chartTrackingRefBased/>
  <w15:docId w15:val="{759B0FD6-56EC-4DC2-83DE-A0020268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0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0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0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0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005"/>
  </w:style>
  <w:style w:type="paragraph" w:styleId="Footer">
    <w:name w:val="footer"/>
    <w:basedOn w:val="Normal"/>
    <w:link w:val="FooterChar"/>
    <w:uiPriority w:val="99"/>
    <w:unhideWhenUsed/>
    <w:rsid w:val="00B560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arketing\.PROJECTS\HSP\_REBRAND\C\LTR\HSP_LTR_0168(BW%20Letterhead)_260201_MT\HSP_LTR_0168(BW%20Letterhead)_260201_M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HSP_LTR_0168(BW Letterhead)_260201_MT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Arnett</dc:creator>
  <cp:keywords/>
  <dc:description/>
  <cp:lastModifiedBy>Michele Arnett</cp:lastModifiedBy>
  <cp:revision>1</cp:revision>
  <dcterms:created xsi:type="dcterms:W3CDTF">2026-03-24T22:28:00Z</dcterms:created>
  <dcterms:modified xsi:type="dcterms:W3CDTF">2026-03-24T22:29:00Z</dcterms:modified>
</cp:coreProperties>
</file>